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873B8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45" name="Picture 44" descr="1996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6" name="Picture 45" descr="1996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7" name="Picture 46" descr="1996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979795"/>
            <wp:effectExtent l="19050" t="0" r="0" b="0"/>
            <wp:docPr id="48" name="Picture 47" descr="1996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9" name="Picture 48" descr="1996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0" name="Picture 49" descr="1996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2E63CD"/>
    <w:rsid w:val="004640D9"/>
    <w:rsid w:val="0047650E"/>
    <w:rsid w:val="00484D0E"/>
    <w:rsid w:val="005212A0"/>
    <w:rsid w:val="00585480"/>
    <w:rsid w:val="00611B4C"/>
    <w:rsid w:val="00642F3D"/>
    <w:rsid w:val="00697F1E"/>
    <w:rsid w:val="007873B8"/>
    <w:rsid w:val="00906884"/>
    <w:rsid w:val="009B1CF8"/>
    <w:rsid w:val="00A10B2B"/>
    <w:rsid w:val="00CC7587"/>
    <w:rsid w:val="00D16D4E"/>
    <w:rsid w:val="00D32CC1"/>
    <w:rsid w:val="00DF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2017-11-24T13:52:00Z</dcterms:created>
  <dcterms:modified xsi:type="dcterms:W3CDTF">2017-11-24T14:06:00Z</dcterms:modified>
</cp:coreProperties>
</file>